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781460ED" w14:textId="77777777" w:rsidTr="00DD0CA9">
        <w:trPr>
          <w:trHeight w:val="4410"/>
        </w:trPr>
        <w:tc>
          <w:tcPr>
            <w:tcW w:w="3600" w:type="dxa"/>
            <w:vAlign w:val="bottom"/>
          </w:tcPr>
          <w:p w14:paraId="5BD26750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12DD3970" wp14:editId="3781D3A2">
                      <wp:extent cx="2122805" cy="2122805"/>
                      <wp:effectExtent l="19050" t="19050" r="29845" b="29845"/>
                      <wp:docPr id="2" name="Owal 2" title="Profesjonalne zdjęcie portretowe mężczyzn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AB3E4D" w14:textId="77777777" w:rsidR="00861E2F" w:rsidRDefault="00861E2F" w:rsidP="00861E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DD3970" id="Owal 2" o:spid="_x0000_s1026" alt="Tytuł: Profesjonalne zdjęcie portretowe mężczyzny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" strokecolor="#94b6d2 [3204]" strokeweight="5pt">
                      <v:fill r:id="rId10" o:title="" recolor="t" rotate="t" type="frame"/>
                      <v:stroke joinstyle="miter"/>
                      <v:textbox>
                        <w:txbxContent>
                          <w:p w14:paraId="0FAB3E4D" w14:textId="77777777" w:rsidR="00861E2F" w:rsidRDefault="00861E2F" w:rsidP="00861E2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31D2492C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  <w:vAlign w:val="bottom"/>
          </w:tcPr>
          <w:p w14:paraId="1E856B4C" w14:textId="77777777" w:rsidR="00C57210" w:rsidRDefault="00C57210" w:rsidP="00C57210">
            <w:pPr>
              <w:pStyle w:val="Tytu"/>
            </w:pPr>
          </w:p>
          <w:p w14:paraId="73778CE6" w14:textId="7F720AFD" w:rsidR="00C57210" w:rsidRPr="00C57210" w:rsidRDefault="00C57210" w:rsidP="00C57210">
            <w:pPr>
              <w:pStyle w:val="Tytu"/>
            </w:pPr>
            <w:r>
              <w:t>Jakub</w:t>
            </w:r>
            <w:r>
              <w:br/>
              <w:t>Wąsowski</w:t>
            </w:r>
            <w:r>
              <w:br/>
            </w:r>
          </w:p>
          <w:p w14:paraId="2598F5A4" w14:textId="05479706" w:rsidR="001B2ABD" w:rsidRPr="00B17725" w:rsidRDefault="001B2ABD" w:rsidP="00B17725">
            <w:pPr>
              <w:rPr>
                <w:sz w:val="24"/>
                <w:szCs w:val="24"/>
              </w:rPr>
            </w:pPr>
          </w:p>
        </w:tc>
      </w:tr>
      <w:tr w:rsidR="001B2ABD" w14:paraId="6CC18A6F" w14:textId="77777777" w:rsidTr="00DD0CA9">
        <w:tc>
          <w:tcPr>
            <w:tcW w:w="3600" w:type="dxa"/>
          </w:tcPr>
          <w:p w14:paraId="40D767D2" w14:textId="038D00D9" w:rsidR="001B2ABD" w:rsidRDefault="001B2ABD" w:rsidP="00036450">
            <w:pPr>
              <w:pStyle w:val="Nagwek3"/>
            </w:pPr>
          </w:p>
          <w:sdt>
            <w:sdtPr>
              <w:id w:val="-1954003311"/>
              <w:placeholder>
                <w:docPart w:val="DED0CDC6F99A41F688380D4982DB7E6D"/>
              </w:placeholder>
              <w:temporary/>
              <w:showingPlcHdr/>
              <w15:appearance w15:val="hidden"/>
            </w:sdtPr>
            <w:sdtContent>
              <w:p w14:paraId="23CA53A2" w14:textId="77777777" w:rsidR="00036450" w:rsidRPr="00CB0055" w:rsidRDefault="00CB0055" w:rsidP="00CB0055">
                <w:pPr>
                  <w:pStyle w:val="Nagwek3"/>
                </w:pPr>
                <w:r w:rsidRPr="00CB0055">
                  <w:rPr>
                    <w:lang w:bidi="pl-PL"/>
                  </w:rPr>
                  <w:t>Kontakt</w:t>
                </w:r>
              </w:p>
            </w:sdtContent>
          </w:sdt>
          <w:sdt>
            <w:sdtPr>
              <w:id w:val="1111563247"/>
              <w:placeholder>
                <w:docPart w:val="0C701541F4EC4400AF3F79B5E16C97AB"/>
              </w:placeholder>
              <w:temporary/>
              <w:showingPlcHdr/>
              <w15:appearance w15:val="hidden"/>
            </w:sdtPr>
            <w:sdtContent>
              <w:p w14:paraId="23F730D7" w14:textId="77777777" w:rsidR="004D3011" w:rsidRDefault="004D3011" w:rsidP="004D3011">
                <w:r w:rsidRPr="004D3011">
                  <w:rPr>
                    <w:lang w:bidi="pl-PL"/>
                  </w:rPr>
                  <w:t>TELEFON:</w:t>
                </w:r>
              </w:p>
            </w:sdtContent>
          </w:sdt>
          <w:p w14:paraId="7C0D75A8" w14:textId="2C1AF4E1" w:rsidR="004D3011" w:rsidRDefault="00780BA7" w:rsidP="004D3011">
            <w:r>
              <w:t>504-399-866</w:t>
            </w:r>
          </w:p>
          <w:p w14:paraId="2B679968" w14:textId="77777777" w:rsidR="004D3011" w:rsidRDefault="004D3011" w:rsidP="004D3011"/>
          <w:sdt>
            <w:sdtPr>
              <w:id w:val="-240260293"/>
              <w:placeholder>
                <w:docPart w:val="E9CA354AFB1A47E39AD6204D1718AAB7"/>
              </w:placeholder>
              <w:temporary/>
              <w:showingPlcHdr/>
              <w15:appearance w15:val="hidden"/>
            </w:sdtPr>
            <w:sdtContent>
              <w:p w14:paraId="4074E97F" w14:textId="77777777" w:rsidR="004D3011" w:rsidRDefault="004D3011" w:rsidP="004D3011">
                <w:r w:rsidRPr="004D3011">
                  <w:rPr>
                    <w:lang w:bidi="pl-PL"/>
                  </w:rPr>
                  <w:t>ADRES E-MAIL:</w:t>
                </w:r>
              </w:p>
            </w:sdtContent>
          </w:sdt>
          <w:p w14:paraId="602E883F" w14:textId="31DA1293" w:rsidR="00036450" w:rsidRDefault="00000000" w:rsidP="004D3011">
            <w:hyperlink r:id="rId11" w:history="1">
              <w:r w:rsidR="00780BA7" w:rsidRPr="00F01A41">
                <w:rPr>
                  <w:rStyle w:val="Hipercze"/>
                </w:rPr>
                <w:t>kubon.waw@gmail.com</w:t>
              </w:r>
            </w:hyperlink>
          </w:p>
          <w:p w14:paraId="1607639A" w14:textId="3484C863" w:rsidR="00DD0CA9" w:rsidRDefault="00DD0CA9" w:rsidP="004D3011"/>
          <w:p w14:paraId="650855B4" w14:textId="77777777" w:rsidR="00DD0CA9" w:rsidRPr="00E4381A" w:rsidRDefault="00DD0CA9" w:rsidP="004D3011">
            <w:pPr>
              <w:rPr>
                <w:rStyle w:val="Hipercze"/>
              </w:rPr>
            </w:pPr>
          </w:p>
          <w:sdt>
            <w:sdtPr>
              <w:rPr>
                <w:color w:val="B85A22" w:themeColor="accent2" w:themeShade="BF"/>
                <w:u w:val="single"/>
              </w:rPr>
              <w:id w:val="-1444214663"/>
              <w:placeholder>
                <w:docPart w:val="B33F4D72CC754FC095EAAD77F6BFE2EF"/>
              </w:placeholder>
              <w:temporary/>
              <w:showingPlcHdr/>
              <w15:appearance w15:val="hidden"/>
            </w:sdtPr>
            <w:sdtEndPr>
              <w:rPr>
                <w:color w:val="548AB7" w:themeColor="accent1" w:themeShade="BF"/>
                <w:u w:val="none"/>
              </w:rPr>
            </w:sdtEndPr>
            <w:sdtContent>
              <w:p w14:paraId="742DD44A" w14:textId="77777777" w:rsidR="004D3011" w:rsidRPr="00AC6832" w:rsidRDefault="00CB0055" w:rsidP="00CB0055">
                <w:pPr>
                  <w:pStyle w:val="Nagwek3"/>
                </w:pPr>
                <w:r w:rsidRPr="00AC6832">
                  <w:rPr>
                    <w:lang w:bidi="pl-PL"/>
                  </w:rPr>
                  <w:t>Hobby</w:t>
                </w:r>
              </w:p>
            </w:sdtContent>
          </w:sdt>
          <w:p w14:paraId="1D36214E" w14:textId="4ADB8A17" w:rsidR="004D3011" w:rsidRPr="00780BA7" w:rsidRDefault="00780BA7" w:rsidP="004D3011">
            <w:r w:rsidRPr="00780BA7">
              <w:t>Muzyka</w:t>
            </w:r>
          </w:p>
          <w:p w14:paraId="1B9323D1" w14:textId="688FF04D" w:rsidR="004D3011" w:rsidRDefault="00780BA7" w:rsidP="004D3011">
            <w:r>
              <w:t>Gry komputerowe</w:t>
            </w:r>
          </w:p>
          <w:p w14:paraId="0D6AE01D" w14:textId="77777777" w:rsidR="00780BA7" w:rsidRDefault="00780BA7" w:rsidP="004D3011">
            <w:r>
              <w:t>Gotowanie</w:t>
            </w:r>
          </w:p>
          <w:p w14:paraId="4A187D69" w14:textId="25474BF5" w:rsidR="00780BA7" w:rsidRDefault="00780BA7" w:rsidP="004D3011">
            <w:r>
              <w:t>Filmy i seriale</w:t>
            </w:r>
          </w:p>
          <w:p w14:paraId="35922E1A" w14:textId="3B3E8B29" w:rsidR="00DD0CA9" w:rsidRDefault="00622369" w:rsidP="004D3011">
            <w:r>
              <w:t>A</w:t>
            </w:r>
            <w:r>
              <w:t>naliza fikcyjnych</w:t>
            </w:r>
            <w:r>
              <w:t xml:space="preserve"> </w:t>
            </w:r>
            <w:r>
              <w:t>światów oraz fabuł</w:t>
            </w:r>
            <w:r>
              <w:t xml:space="preserve"> </w:t>
            </w:r>
          </w:p>
          <w:p w14:paraId="3826184E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345FB26D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5D13514C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556447BF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2E519619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676C88BF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731F01AA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30E95323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3550ECAF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71C6B69F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4297DEDB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4D29FCDD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6663D39F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72992C93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098B1264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2B7E052E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45289F51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122F1754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6A6B5C14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42258D1D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5AED8171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5C1D30DC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7BAD73C7" w14:textId="77777777" w:rsidR="00DD0CA9" w:rsidRDefault="00DD0CA9" w:rsidP="00DD0CA9">
            <w:pPr>
              <w:rPr>
                <w:sz w:val="14"/>
                <w:szCs w:val="18"/>
              </w:rPr>
            </w:pPr>
          </w:p>
          <w:p w14:paraId="76D1C7A3" w14:textId="70F6B9D6" w:rsidR="00DD0CA9" w:rsidRPr="00DD0CA9" w:rsidRDefault="00DD0CA9" w:rsidP="004D3011">
            <w:pPr>
              <w:rPr>
                <w:sz w:val="14"/>
                <w:szCs w:val="18"/>
              </w:rPr>
            </w:pPr>
            <w:r w:rsidRPr="00DD0CA9">
              <w:rPr>
                <w:sz w:val="14"/>
                <w:szCs w:val="18"/>
              </w:rPr>
              <w:t>Wyrażam zgodę na przetwarzanie moich danych osobowych w celu rekrutacji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      </w:r>
          </w:p>
        </w:tc>
        <w:tc>
          <w:tcPr>
            <w:tcW w:w="720" w:type="dxa"/>
          </w:tcPr>
          <w:p w14:paraId="68E4B9B0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sdt>
            <w:sdtPr>
              <w:id w:val="1049110328"/>
              <w:placeholder>
                <w:docPart w:val="E57901C349F440069D814B6B853543E6"/>
              </w:placeholder>
              <w:temporary/>
              <w:showingPlcHdr/>
              <w15:appearance w15:val="hidden"/>
            </w:sdtPr>
            <w:sdtContent>
              <w:p w14:paraId="29B49059" w14:textId="77777777" w:rsidR="001B2ABD" w:rsidRDefault="00E25A26" w:rsidP="00036450">
                <w:pPr>
                  <w:pStyle w:val="Nagwek2"/>
                </w:pPr>
                <w:r w:rsidRPr="00036450">
                  <w:rPr>
                    <w:lang w:bidi="pl-PL"/>
                  </w:rPr>
                  <w:t>WYKSZTAŁCENIE</w:t>
                </w:r>
              </w:p>
            </w:sdtContent>
          </w:sdt>
          <w:p w14:paraId="0F126008" w14:textId="0D0A47C7" w:rsidR="00036450" w:rsidRPr="00036450" w:rsidRDefault="00C57210" w:rsidP="00B359E4">
            <w:pPr>
              <w:pStyle w:val="Nagwek4"/>
            </w:pPr>
            <w:r>
              <w:t>Uniwersytet Warszawski</w:t>
            </w:r>
          </w:p>
          <w:p w14:paraId="430DB579" w14:textId="54EAE90C" w:rsidR="00036450" w:rsidRDefault="00C57210" w:rsidP="00036450">
            <w:pPr>
              <w:rPr>
                <w:lang w:bidi="pl-PL"/>
              </w:rPr>
            </w:pPr>
            <w:r>
              <w:rPr>
                <w:lang w:bidi="pl-PL"/>
              </w:rPr>
              <w:t>Wydział Zarządzania</w:t>
            </w:r>
          </w:p>
          <w:p w14:paraId="1F5D728E" w14:textId="2E94DCF8" w:rsidR="00C57210" w:rsidRDefault="00C57210" w:rsidP="00036450">
            <w:pPr>
              <w:rPr>
                <w:lang w:bidi="pl-PL"/>
              </w:rPr>
            </w:pPr>
            <w:r>
              <w:rPr>
                <w:lang w:bidi="pl-PL"/>
              </w:rPr>
              <w:t>Kierunek: Zarządzanie</w:t>
            </w:r>
          </w:p>
          <w:p w14:paraId="1FEDD69C" w14:textId="7664DF39" w:rsidR="00C57210" w:rsidRDefault="00C57210" w:rsidP="00036450">
            <w:pPr>
              <w:rPr>
                <w:lang w:bidi="pl-PL"/>
              </w:rPr>
            </w:pPr>
            <w:r>
              <w:rPr>
                <w:lang w:bidi="pl-PL"/>
              </w:rPr>
              <w:t>Poziom: Licencjat</w:t>
            </w:r>
          </w:p>
          <w:p w14:paraId="16D481D9" w14:textId="5D7886F6" w:rsidR="005A4CF7" w:rsidRDefault="005A4CF7" w:rsidP="005A4CF7">
            <w:pPr>
              <w:pStyle w:val="Data"/>
            </w:pPr>
            <w:r>
              <w:rPr>
                <w:lang w:bidi="pl-PL"/>
              </w:rPr>
              <w:t xml:space="preserve">2020 </w:t>
            </w:r>
            <w:r w:rsidRPr="00B359E4">
              <w:rPr>
                <w:lang w:bidi="pl-PL"/>
              </w:rPr>
              <w:t xml:space="preserve">– </w:t>
            </w:r>
            <w:r>
              <w:t>aktualnie</w:t>
            </w:r>
          </w:p>
          <w:p w14:paraId="254FCF2D" w14:textId="77777777" w:rsidR="00C57210" w:rsidRDefault="00C57210" w:rsidP="00036450"/>
          <w:p w14:paraId="7FF7BD51" w14:textId="1861AE35" w:rsidR="00036450" w:rsidRPr="00B359E4" w:rsidRDefault="00C57210" w:rsidP="00B359E4">
            <w:pPr>
              <w:pStyle w:val="Nagwek4"/>
            </w:pPr>
            <w:r>
              <w:t>XLI Liceum Ogólnokształcące im. Joa</w:t>
            </w:r>
            <w:r w:rsidR="005A4CF7">
              <w:t>c</w:t>
            </w:r>
            <w:r>
              <w:t xml:space="preserve">hima </w:t>
            </w:r>
            <w:r w:rsidR="005A4CF7">
              <w:t>Lelewela w</w:t>
            </w:r>
            <w:r>
              <w:t xml:space="preserve"> Warszawie</w:t>
            </w:r>
          </w:p>
          <w:p w14:paraId="5E26CEE0" w14:textId="14B41FD2" w:rsidR="00036450" w:rsidRPr="00B359E4" w:rsidRDefault="005A4CF7" w:rsidP="00B359E4">
            <w:pPr>
              <w:pStyle w:val="Data"/>
            </w:pPr>
            <w:r>
              <w:t>2017</w:t>
            </w:r>
            <w:r w:rsidR="00036450" w:rsidRPr="00B359E4">
              <w:rPr>
                <w:lang w:bidi="pl-PL"/>
              </w:rPr>
              <w:t xml:space="preserve"> – </w:t>
            </w:r>
            <w:r>
              <w:t>2020</w:t>
            </w:r>
          </w:p>
          <w:p w14:paraId="11DB4A5C" w14:textId="53135857" w:rsidR="00036450" w:rsidRDefault="005A4CF7" w:rsidP="00036450">
            <w:r>
              <w:t xml:space="preserve">Kierunek </w:t>
            </w:r>
            <w:r w:rsidR="00A6118F">
              <w:t>z rozszerzonym językiem polskim, angielskim oraz historią</w:t>
            </w:r>
          </w:p>
          <w:p w14:paraId="5D2D58A3" w14:textId="226478F9" w:rsidR="00A6118F" w:rsidRDefault="00A6118F" w:rsidP="00036450"/>
          <w:p w14:paraId="0381AA2C" w14:textId="77777777" w:rsidR="00DD0CA9" w:rsidRDefault="00DD0CA9" w:rsidP="00036450"/>
          <w:sdt>
            <w:sdtPr>
              <w:id w:val="1669594239"/>
              <w:placeholder>
                <w:docPart w:val="4439ADC5904945E486FE3BC323026A63"/>
              </w:placeholder>
              <w:temporary/>
              <w:showingPlcHdr/>
              <w15:appearance w15:val="hidden"/>
            </w:sdtPr>
            <w:sdtContent>
              <w:p w14:paraId="0A57375C" w14:textId="1C0A7565" w:rsidR="00036450" w:rsidRDefault="00180329" w:rsidP="00036450">
                <w:pPr>
                  <w:pStyle w:val="Nagwek2"/>
                </w:pPr>
                <w:r w:rsidRPr="00036450">
                  <w:rPr>
                    <w:rStyle w:val="Nagwek2Znak"/>
                    <w:b/>
                    <w:lang w:bidi="pl-PL"/>
                  </w:rPr>
                  <w:t>UMIEJĘTNOŚCI</w:t>
                </w:r>
              </w:p>
            </w:sdtContent>
          </w:sdt>
          <w:p w14:paraId="58466554" w14:textId="6916A1A2" w:rsidR="00A6118F" w:rsidRDefault="00A6118F" w:rsidP="00A6118F">
            <w:r>
              <w:t xml:space="preserve">Podstawowa znajomość języka </w:t>
            </w:r>
            <w:r w:rsidRPr="00A6118F">
              <w:rPr>
                <w:b/>
                <w:bCs/>
              </w:rPr>
              <w:t>Python</w:t>
            </w:r>
            <w:r>
              <w:t xml:space="preserve"> oraz </w:t>
            </w:r>
            <w:r w:rsidRPr="00A6118F">
              <w:rPr>
                <w:b/>
                <w:bCs/>
              </w:rPr>
              <w:t>C++</w:t>
            </w:r>
            <w:r>
              <w:br/>
            </w:r>
          </w:p>
          <w:p w14:paraId="1DF0E1ED" w14:textId="711D1FBC" w:rsidR="00A6118F" w:rsidRDefault="00A6118F" w:rsidP="00A6118F">
            <w:r w:rsidRPr="00A6118F">
              <w:t xml:space="preserve">Obsługa pakietu </w:t>
            </w:r>
            <w:r w:rsidRPr="00A6118F">
              <w:rPr>
                <w:b/>
                <w:bCs/>
              </w:rPr>
              <w:t>MS Office</w:t>
            </w:r>
            <w:r w:rsidRPr="00A6118F">
              <w:t xml:space="preserve">, w tym biegła </w:t>
            </w:r>
            <w:r w:rsidR="00181898">
              <w:t xml:space="preserve">znajomość </w:t>
            </w:r>
            <w:r w:rsidRPr="00A6118F">
              <w:t>programów Word, Excel, Access czy PowerPoint</w:t>
            </w:r>
          </w:p>
          <w:p w14:paraId="05577606" w14:textId="07576813" w:rsidR="00181898" w:rsidRDefault="00181898" w:rsidP="00A6118F"/>
          <w:p w14:paraId="3F40549A" w14:textId="6B693E63" w:rsidR="00181898" w:rsidRDefault="00181898" w:rsidP="00A6118F">
            <w:r>
              <w:t xml:space="preserve">Znajomość języka angielskiego na poziomie </w:t>
            </w:r>
            <w:r w:rsidRPr="00AC6832">
              <w:rPr>
                <w:b/>
                <w:bCs/>
              </w:rPr>
              <w:t>C1</w:t>
            </w:r>
            <w:r>
              <w:t>, umożliwiającym swobodną konwersację i korespondencję.</w:t>
            </w:r>
          </w:p>
          <w:p w14:paraId="3F8B4E75" w14:textId="2CB8F8DF" w:rsidR="00181898" w:rsidRDefault="00181898" w:rsidP="00A6118F"/>
          <w:p w14:paraId="4F304FAA" w14:textId="6C67F2AF" w:rsidR="00181898" w:rsidRDefault="00181898" w:rsidP="00A6118F">
            <w:r>
              <w:t xml:space="preserve">Biegłość w obsłudze </w:t>
            </w:r>
            <w:r w:rsidR="004E4245">
              <w:t>komputera i oprogramowania komputerowego.</w:t>
            </w:r>
          </w:p>
          <w:p w14:paraId="22BF0FEF" w14:textId="09861BBA" w:rsidR="00DD0CA9" w:rsidRDefault="00DD0CA9" w:rsidP="00A6118F"/>
          <w:p w14:paraId="78E26E08" w14:textId="7D9BFB9F" w:rsidR="00AC6832" w:rsidRDefault="00AC6832" w:rsidP="00A6118F">
            <w:r>
              <w:t>L</w:t>
            </w:r>
          </w:p>
          <w:p w14:paraId="7ECE6604" w14:textId="77777777" w:rsidR="00AC6832" w:rsidRDefault="00AC6832" w:rsidP="00A6118F"/>
          <w:p w14:paraId="226B2FAF" w14:textId="77777777" w:rsidR="00181898" w:rsidRDefault="00181898" w:rsidP="00A6118F"/>
          <w:p w14:paraId="182489FF" w14:textId="6AD60C8C" w:rsidR="00A6118F" w:rsidRDefault="00A6118F" w:rsidP="00A6118F">
            <w:pPr>
              <w:pStyle w:val="Nagwek2"/>
            </w:pPr>
            <w:r>
              <w:t>Zainteresowania</w:t>
            </w:r>
          </w:p>
          <w:p w14:paraId="7317FF84" w14:textId="696E90DA" w:rsidR="00A6118F" w:rsidRDefault="004E4245" w:rsidP="00A6118F">
            <w:r>
              <w:t>Media</w:t>
            </w:r>
            <w:r w:rsidR="00622369">
              <w:t xml:space="preserve"> (</w:t>
            </w:r>
            <w:r w:rsidR="00BE7FED">
              <w:t>g</w:t>
            </w:r>
            <w:r w:rsidR="00622369">
              <w:t>ry, muzyka, filmy/seriale, lorebook’i</w:t>
            </w:r>
            <w:r w:rsidR="00BE7FED">
              <w:t xml:space="preserve"> etc.)</w:t>
            </w:r>
          </w:p>
          <w:p w14:paraId="75DE34E3" w14:textId="77777777" w:rsidR="004E4245" w:rsidRDefault="004E4245" w:rsidP="00A6118F"/>
          <w:p w14:paraId="4982C33C" w14:textId="43287C22" w:rsidR="004E4245" w:rsidRDefault="004E4245" w:rsidP="00A6118F">
            <w:r>
              <w:t>Muzyka ze szczególnym wyróżnieniem muzyki komponowanej do filmów oraz gier</w:t>
            </w:r>
            <w:r w:rsidR="00A1323F">
              <w:t xml:space="preserve"> komputerowych</w:t>
            </w:r>
            <w:r>
              <w:t>.</w:t>
            </w:r>
          </w:p>
          <w:p w14:paraId="59A23A62" w14:textId="3FA6B272" w:rsidR="004E4245" w:rsidRDefault="004E4245" w:rsidP="00A6118F"/>
          <w:p w14:paraId="79188804" w14:textId="13D1592B" w:rsidR="004E4245" w:rsidRDefault="004E4245" w:rsidP="00A6118F">
            <w:r>
              <w:t xml:space="preserve">Ulubione gatunki: Fantastyka oraz </w:t>
            </w:r>
            <w:r w:rsidRPr="004E4245">
              <w:t>Science</w:t>
            </w:r>
            <w:r w:rsidR="00DD0CA9">
              <w:t xml:space="preserve"> </w:t>
            </w:r>
            <w:r>
              <w:t>F</w:t>
            </w:r>
            <w:r w:rsidRPr="004E4245">
              <w:t>iction</w:t>
            </w:r>
            <w:r>
              <w:t>.</w:t>
            </w:r>
          </w:p>
          <w:p w14:paraId="3F5451F7" w14:textId="20D94ADF" w:rsidR="00A1323F" w:rsidRDefault="00A1323F" w:rsidP="00A6118F"/>
          <w:p w14:paraId="18696CD1" w14:textId="77777777" w:rsidR="00DD0CA9" w:rsidRDefault="00A1323F" w:rsidP="00DD0CA9">
            <w:r>
              <w:t>Game Development</w:t>
            </w:r>
          </w:p>
          <w:p w14:paraId="15710891" w14:textId="77777777" w:rsidR="00622369" w:rsidRDefault="00622369" w:rsidP="00DD0CA9"/>
          <w:p w14:paraId="4EF3744D" w14:textId="49AC443B" w:rsidR="00622369" w:rsidRPr="00DD0CA9" w:rsidRDefault="00622369" w:rsidP="00DD0CA9"/>
        </w:tc>
      </w:tr>
    </w:tbl>
    <w:p w14:paraId="57E8A3B5" w14:textId="5E44F5E9" w:rsidR="0043117B" w:rsidRDefault="00000000" w:rsidP="00DD0CA9">
      <w:pPr>
        <w:tabs>
          <w:tab w:val="left" w:pos="990"/>
        </w:tabs>
      </w:pPr>
    </w:p>
    <w:sectPr w:rsidR="0043117B" w:rsidSect="00AE7882">
      <w:headerReference w:type="default" r:id="rId12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2CA60" w14:textId="77777777" w:rsidR="00416071" w:rsidRDefault="00416071" w:rsidP="000C45FF">
      <w:r>
        <w:separator/>
      </w:r>
    </w:p>
  </w:endnote>
  <w:endnote w:type="continuationSeparator" w:id="0">
    <w:p w14:paraId="4469408C" w14:textId="77777777" w:rsidR="00416071" w:rsidRDefault="0041607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DE70D" w14:textId="77777777" w:rsidR="00416071" w:rsidRDefault="00416071" w:rsidP="000C45FF">
      <w:r>
        <w:separator/>
      </w:r>
    </w:p>
  </w:footnote>
  <w:footnote w:type="continuationSeparator" w:id="0">
    <w:p w14:paraId="786EB876" w14:textId="77777777" w:rsidR="00416071" w:rsidRDefault="0041607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D42AA" w14:textId="77777777" w:rsidR="000C45FF" w:rsidRDefault="000C45FF">
    <w:pPr>
      <w:pStyle w:val="Nagwek"/>
    </w:pPr>
    <w:r>
      <w:rPr>
        <w:noProof/>
        <w:lang w:bidi="pl-PL"/>
      </w:rPr>
      <w:drawing>
        <wp:anchor distT="0" distB="0" distL="114300" distR="114300" simplePos="0" relativeHeight="251658240" behindDoc="1" locked="0" layoutInCell="1" allowOverlap="1" wp14:anchorId="009F82B7" wp14:editId="02664F18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210"/>
    <w:rsid w:val="00036450"/>
    <w:rsid w:val="00094499"/>
    <w:rsid w:val="000C45FF"/>
    <w:rsid w:val="000E3FD1"/>
    <w:rsid w:val="00112054"/>
    <w:rsid w:val="001525E1"/>
    <w:rsid w:val="00180329"/>
    <w:rsid w:val="00181898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16071"/>
    <w:rsid w:val="00445947"/>
    <w:rsid w:val="004813B3"/>
    <w:rsid w:val="00496591"/>
    <w:rsid w:val="004C63E4"/>
    <w:rsid w:val="004D3011"/>
    <w:rsid w:val="004E4245"/>
    <w:rsid w:val="005262AC"/>
    <w:rsid w:val="005A4CF7"/>
    <w:rsid w:val="005E39D5"/>
    <w:rsid w:val="00600670"/>
    <w:rsid w:val="0062123A"/>
    <w:rsid w:val="00622369"/>
    <w:rsid w:val="00646E75"/>
    <w:rsid w:val="006771D0"/>
    <w:rsid w:val="00715FCB"/>
    <w:rsid w:val="00743101"/>
    <w:rsid w:val="007775E1"/>
    <w:rsid w:val="00780BA7"/>
    <w:rsid w:val="007867A0"/>
    <w:rsid w:val="007927F5"/>
    <w:rsid w:val="00802CA0"/>
    <w:rsid w:val="00861E2F"/>
    <w:rsid w:val="009260CD"/>
    <w:rsid w:val="00952C25"/>
    <w:rsid w:val="00A1323F"/>
    <w:rsid w:val="00A2118D"/>
    <w:rsid w:val="00A50B33"/>
    <w:rsid w:val="00A526D1"/>
    <w:rsid w:val="00A6118F"/>
    <w:rsid w:val="00AC6832"/>
    <w:rsid w:val="00AD76E2"/>
    <w:rsid w:val="00AE7882"/>
    <w:rsid w:val="00B17725"/>
    <w:rsid w:val="00B20152"/>
    <w:rsid w:val="00B359E4"/>
    <w:rsid w:val="00B57D98"/>
    <w:rsid w:val="00B70850"/>
    <w:rsid w:val="00BE7FED"/>
    <w:rsid w:val="00C066B6"/>
    <w:rsid w:val="00C37BA1"/>
    <w:rsid w:val="00C4674C"/>
    <w:rsid w:val="00C506CF"/>
    <w:rsid w:val="00C57210"/>
    <w:rsid w:val="00C72BED"/>
    <w:rsid w:val="00C9578B"/>
    <w:rsid w:val="00CB0055"/>
    <w:rsid w:val="00CB5BD9"/>
    <w:rsid w:val="00D2522B"/>
    <w:rsid w:val="00D422DE"/>
    <w:rsid w:val="00D5459D"/>
    <w:rsid w:val="00DA1F4D"/>
    <w:rsid w:val="00DD0CA9"/>
    <w:rsid w:val="00DD172A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4209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ny">
    <w:name w:val="Normal"/>
    <w:qFormat/>
    <w:rsid w:val="00B359E4"/>
    <w:rPr>
      <w:sz w:val="18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359E4"/>
    <w:p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1B2ABD"/>
    <w:rPr>
      <w:caps/>
      <w:color w:val="000000" w:themeColor="text1"/>
      <w:sz w:val="96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unhideWhenUsed/>
    <w:rsid w:val="00281FD5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Nagwek4Znak">
    <w:name w:val="Nagłówek 4 Znak"/>
    <w:basedOn w:val="Domylnaczcionkaakapitu"/>
    <w:link w:val="Nagwek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ubon.waw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on\AppData\Roaming\Microsoft\Templates\Niebieskoszary%20&#380;yciory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D0CDC6F99A41F688380D4982DB7E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27820B-0B63-40B0-8FBB-50B156478358}"/>
      </w:docPartPr>
      <w:docPartBody>
        <w:p w:rsidR="00F575C4" w:rsidRDefault="00000000">
          <w:pPr>
            <w:pStyle w:val="DED0CDC6F99A41F688380D4982DB7E6D"/>
          </w:pPr>
          <w:r w:rsidRPr="00CB0055">
            <w:rPr>
              <w:lang w:bidi="pl-PL"/>
            </w:rPr>
            <w:t>Kontakt</w:t>
          </w:r>
        </w:p>
      </w:docPartBody>
    </w:docPart>
    <w:docPart>
      <w:docPartPr>
        <w:name w:val="0C701541F4EC4400AF3F79B5E16C97A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E843F3-1EC6-4623-A554-D0559B948691}"/>
      </w:docPartPr>
      <w:docPartBody>
        <w:p w:rsidR="00F575C4" w:rsidRDefault="00000000">
          <w:pPr>
            <w:pStyle w:val="0C701541F4EC4400AF3F79B5E16C97AB"/>
          </w:pPr>
          <w:r w:rsidRPr="004D3011">
            <w:rPr>
              <w:lang w:bidi="pl-PL"/>
            </w:rPr>
            <w:t>TELEFON:</w:t>
          </w:r>
        </w:p>
      </w:docPartBody>
    </w:docPart>
    <w:docPart>
      <w:docPartPr>
        <w:name w:val="E9CA354AFB1A47E39AD6204D1718AA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C96622A-9409-47E5-853C-7EDFD4D016FB}"/>
      </w:docPartPr>
      <w:docPartBody>
        <w:p w:rsidR="00F575C4" w:rsidRDefault="00000000">
          <w:pPr>
            <w:pStyle w:val="E9CA354AFB1A47E39AD6204D1718AAB7"/>
          </w:pPr>
          <w:r w:rsidRPr="004D3011">
            <w:rPr>
              <w:lang w:bidi="pl-PL"/>
            </w:rPr>
            <w:t>ADRES E-MAIL:</w:t>
          </w:r>
        </w:p>
      </w:docPartBody>
    </w:docPart>
    <w:docPart>
      <w:docPartPr>
        <w:name w:val="B33F4D72CC754FC095EAAD77F6BFE2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93CE67-F13A-4FFD-B082-F075565DBAD7}"/>
      </w:docPartPr>
      <w:docPartBody>
        <w:p w:rsidR="00F575C4" w:rsidRDefault="00000000">
          <w:pPr>
            <w:pStyle w:val="B33F4D72CC754FC095EAAD77F6BFE2EF"/>
          </w:pPr>
          <w:r w:rsidRPr="00CB0055">
            <w:rPr>
              <w:lang w:bidi="pl-PL"/>
            </w:rPr>
            <w:t>Hobby</w:t>
          </w:r>
        </w:p>
      </w:docPartBody>
    </w:docPart>
    <w:docPart>
      <w:docPartPr>
        <w:name w:val="E57901C349F440069D814B6B853543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6DC3BB-4F01-4ABC-A2D0-A77C81AF7BCA}"/>
      </w:docPartPr>
      <w:docPartBody>
        <w:p w:rsidR="00F575C4" w:rsidRDefault="00000000">
          <w:pPr>
            <w:pStyle w:val="E57901C349F440069D814B6B853543E6"/>
          </w:pPr>
          <w:r w:rsidRPr="00036450">
            <w:rPr>
              <w:lang w:bidi="pl-PL"/>
            </w:rPr>
            <w:t>WYKSZTAŁCENIE</w:t>
          </w:r>
        </w:p>
      </w:docPartBody>
    </w:docPart>
    <w:docPart>
      <w:docPartPr>
        <w:name w:val="4439ADC5904945E486FE3BC323026A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F02F13-0412-4BF6-BA21-3FA6A6CB0C29}"/>
      </w:docPartPr>
      <w:docPartBody>
        <w:p w:rsidR="00F575C4" w:rsidRDefault="00000000">
          <w:pPr>
            <w:pStyle w:val="4439ADC5904945E486FE3BC323026A63"/>
          </w:pPr>
          <w:r w:rsidRPr="00036450">
            <w:rPr>
              <w:rStyle w:val="Nagwek2Znak"/>
              <w:lang w:bidi="pl-PL"/>
            </w:rPr>
            <w:t>UMIEJĘTNOŚCI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1CF"/>
    <w:rsid w:val="00885C19"/>
    <w:rsid w:val="00AF25C2"/>
    <w:rsid w:val="00F575C4"/>
    <w:rsid w:val="00FB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qFormat/>
    <w:rsid w:val="00FB21CF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pl-PL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D0CDC6F99A41F688380D4982DB7E6D">
    <w:name w:val="DED0CDC6F99A41F688380D4982DB7E6D"/>
  </w:style>
  <w:style w:type="paragraph" w:customStyle="1" w:styleId="0C701541F4EC4400AF3F79B5E16C97AB">
    <w:name w:val="0C701541F4EC4400AF3F79B5E16C97AB"/>
  </w:style>
  <w:style w:type="paragraph" w:customStyle="1" w:styleId="E9CA354AFB1A47E39AD6204D1718AAB7">
    <w:name w:val="E9CA354AFB1A47E39AD6204D1718AAB7"/>
  </w:style>
  <w:style w:type="character" w:styleId="Hipercze">
    <w:name w:val="Hyperlink"/>
    <w:basedOn w:val="Domylnaczcionkaakapitu"/>
    <w:uiPriority w:val="99"/>
    <w:unhideWhenUsed/>
    <w:rPr>
      <w:color w:val="C45911" w:themeColor="accent2" w:themeShade="BF"/>
      <w:u w:val="single"/>
    </w:rPr>
  </w:style>
  <w:style w:type="paragraph" w:customStyle="1" w:styleId="B33F4D72CC754FC095EAAD77F6BFE2EF">
    <w:name w:val="B33F4D72CC754FC095EAAD77F6BFE2EF"/>
  </w:style>
  <w:style w:type="paragraph" w:customStyle="1" w:styleId="E57901C349F440069D814B6B853543E6">
    <w:name w:val="E57901C349F440069D814B6B853543E6"/>
  </w:style>
  <w:style w:type="character" w:customStyle="1" w:styleId="Nagwek2Znak">
    <w:name w:val="Nagłówek 2 Znak"/>
    <w:basedOn w:val="Domylnaczcionkaakapitu"/>
    <w:link w:val="Nagwek2"/>
    <w:uiPriority w:val="9"/>
    <w:rsid w:val="00FB21CF"/>
    <w:rPr>
      <w:rFonts w:asciiTheme="majorHAnsi" w:eastAsiaTheme="majorEastAsia" w:hAnsiTheme="majorHAnsi" w:cstheme="majorBidi"/>
      <w:b/>
      <w:bCs/>
      <w:caps/>
      <w:szCs w:val="26"/>
      <w:lang w:val="pl-PL" w:eastAsia="ja-JP"/>
    </w:rPr>
  </w:style>
  <w:style w:type="paragraph" w:customStyle="1" w:styleId="4439ADC5904945E486FE3BC323026A63">
    <w:name w:val="4439ADC5904945E486FE3BC323026A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życiorys.dotx</Template>
  <TotalTime>0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2022-07-25T15:25:00Z</dcterms:created>
  <dcterms:modified xsi:type="dcterms:W3CDTF">2022-07-25T16:46:00Z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